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5ED" w:rsidRPr="00AA266F" w:rsidRDefault="00AA266F">
      <w:pPr>
        <w:rPr>
          <w:b/>
          <w:sz w:val="24"/>
          <w:szCs w:val="24"/>
        </w:rPr>
      </w:pPr>
      <w:r>
        <w:rPr>
          <w:noProof/>
          <w:lang w:eastAsia="nb-NO"/>
        </w:rPr>
        <w:drawing>
          <wp:inline distT="0" distB="0" distL="0" distR="0">
            <wp:extent cx="2032000" cy="1231900"/>
            <wp:effectExtent l="0" t="0" r="6350" b="635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friv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2000" cy="123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                     </w:t>
      </w:r>
      <w:r w:rsidRPr="00AA266F">
        <w:rPr>
          <w:b/>
          <w:sz w:val="24"/>
          <w:szCs w:val="24"/>
        </w:rPr>
        <w:t xml:space="preserve">ÅRSMØTE </w:t>
      </w:r>
    </w:p>
    <w:p w:rsidR="00AA266F" w:rsidRPr="00AA266F" w:rsidRDefault="00AA266F">
      <w:pPr>
        <w:rPr>
          <w:b/>
          <w:sz w:val="24"/>
          <w:szCs w:val="24"/>
        </w:rPr>
      </w:pPr>
      <w:r w:rsidRPr="00AA266F">
        <w:rPr>
          <w:b/>
          <w:sz w:val="24"/>
          <w:szCs w:val="24"/>
        </w:rPr>
        <w:t xml:space="preserve">                                         </w:t>
      </w:r>
      <w:r>
        <w:rPr>
          <w:b/>
          <w:sz w:val="24"/>
          <w:szCs w:val="24"/>
        </w:rPr>
        <w:t xml:space="preserve">                       </w:t>
      </w:r>
      <w:bookmarkStart w:id="0" w:name="_GoBack"/>
      <w:bookmarkEnd w:id="0"/>
      <w:r w:rsidRPr="00AA266F">
        <w:rPr>
          <w:b/>
          <w:sz w:val="24"/>
          <w:szCs w:val="24"/>
        </w:rPr>
        <w:t xml:space="preserve"> STEIGEN FRIVILLIGSENTRAL</w:t>
      </w:r>
    </w:p>
    <w:p w:rsidR="00AA266F" w:rsidRDefault="00AA266F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Leinesfjord 25.02.19</w:t>
      </w:r>
    </w:p>
    <w:p w:rsidR="00AA266F" w:rsidRDefault="00AA266F" w:rsidP="00AA266F">
      <w:pPr>
        <w:jc w:val="center"/>
        <w:rPr>
          <w:b/>
        </w:rPr>
      </w:pPr>
      <w:r>
        <w:rPr>
          <w:b/>
        </w:rPr>
        <w:t>ONSDAG 20.MARS KL. 18.00 på Steigen vertshus</w:t>
      </w:r>
    </w:p>
    <w:p w:rsidR="00AA266F" w:rsidRDefault="00AA266F" w:rsidP="00AA266F">
      <w:pPr>
        <w:jc w:val="center"/>
        <w:rPr>
          <w:b/>
        </w:rPr>
      </w:pPr>
    </w:p>
    <w:p w:rsidR="00AA266F" w:rsidRDefault="00AA266F" w:rsidP="00AA266F">
      <w:pPr>
        <w:pStyle w:val="Listeavsnitt"/>
        <w:numPr>
          <w:ilvl w:val="0"/>
          <w:numId w:val="1"/>
        </w:numPr>
      </w:pPr>
      <w:r>
        <w:t>Godkjenning av innkalling</w:t>
      </w:r>
    </w:p>
    <w:p w:rsidR="00AA266F" w:rsidRDefault="00AA266F" w:rsidP="00AA266F">
      <w:pPr>
        <w:pStyle w:val="Listeavsnitt"/>
        <w:numPr>
          <w:ilvl w:val="0"/>
          <w:numId w:val="1"/>
        </w:numPr>
      </w:pPr>
      <w:r>
        <w:t>Godkjenning av sakslisten</w:t>
      </w:r>
    </w:p>
    <w:p w:rsidR="00AA266F" w:rsidRDefault="00AA266F" w:rsidP="00AA266F">
      <w:pPr>
        <w:pStyle w:val="Listeavsnitt"/>
        <w:numPr>
          <w:ilvl w:val="0"/>
          <w:numId w:val="1"/>
        </w:numPr>
      </w:pPr>
      <w:r>
        <w:t>Konstituering av møteleder, sekretær, og to til å signere protokoll</w:t>
      </w:r>
    </w:p>
    <w:p w:rsidR="00AA266F" w:rsidRDefault="00AA266F" w:rsidP="00AA266F">
      <w:pPr>
        <w:pStyle w:val="Listeavsnitt"/>
        <w:numPr>
          <w:ilvl w:val="0"/>
          <w:numId w:val="1"/>
        </w:numPr>
      </w:pPr>
      <w:r>
        <w:t>Årsberetning</w:t>
      </w:r>
    </w:p>
    <w:p w:rsidR="00AA266F" w:rsidRDefault="00AA266F" w:rsidP="00AA266F">
      <w:pPr>
        <w:pStyle w:val="Listeavsnitt"/>
        <w:numPr>
          <w:ilvl w:val="0"/>
          <w:numId w:val="1"/>
        </w:numPr>
      </w:pPr>
      <w:r>
        <w:t>Regnskap</w:t>
      </w:r>
    </w:p>
    <w:p w:rsidR="00AA266F" w:rsidRDefault="00AA266F" w:rsidP="00AA266F">
      <w:pPr>
        <w:pStyle w:val="Listeavsnitt"/>
        <w:numPr>
          <w:ilvl w:val="0"/>
          <w:numId w:val="1"/>
        </w:numPr>
      </w:pPr>
      <w:r>
        <w:t>Budsjett</w:t>
      </w:r>
    </w:p>
    <w:p w:rsidR="00AA266F" w:rsidRDefault="00AA266F" w:rsidP="00AA266F">
      <w:pPr>
        <w:pStyle w:val="Listeavsnitt"/>
        <w:numPr>
          <w:ilvl w:val="0"/>
          <w:numId w:val="1"/>
        </w:numPr>
      </w:pPr>
      <w:r>
        <w:t>Virksomhetsplan</w:t>
      </w:r>
    </w:p>
    <w:p w:rsidR="00AA266F" w:rsidRDefault="00AA266F" w:rsidP="00AA266F">
      <w:pPr>
        <w:pStyle w:val="Listeavsnitt"/>
        <w:numPr>
          <w:ilvl w:val="0"/>
          <w:numId w:val="1"/>
        </w:numPr>
      </w:pPr>
      <w:r>
        <w:t>Innkomne saker, frist 13.mars 2019</w:t>
      </w:r>
    </w:p>
    <w:p w:rsidR="00AA266F" w:rsidRDefault="00AA266F" w:rsidP="00AA266F">
      <w:pPr>
        <w:pStyle w:val="Listeavsnitt"/>
        <w:numPr>
          <w:ilvl w:val="0"/>
          <w:numId w:val="1"/>
        </w:numPr>
      </w:pPr>
      <w:r>
        <w:t>Valg etter vedtektene § 7.7, steigen.frivilligsentral.no</w:t>
      </w:r>
    </w:p>
    <w:p w:rsidR="00AA266F" w:rsidRDefault="00AA266F" w:rsidP="00AA266F"/>
    <w:p w:rsidR="00AA266F" w:rsidRDefault="00AA266F" w:rsidP="00AA266F">
      <w:r>
        <w:t>Vi ønsker påmelding til årsmøtet grunnet bevertning innen 18.mars 2019.02.19</w:t>
      </w:r>
    </w:p>
    <w:p w:rsidR="00AA266F" w:rsidRDefault="00AA266F" w:rsidP="00AA266F">
      <w:r>
        <w:t xml:space="preserve">Mail: </w:t>
      </w:r>
      <w:hyperlink r:id="rId7" w:history="1">
        <w:r w:rsidRPr="008B7AF3">
          <w:rPr>
            <w:rStyle w:val="Hyperkobling"/>
          </w:rPr>
          <w:t>frivillig@steigen.kommune.no</w:t>
        </w:r>
      </w:hyperlink>
      <w:r>
        <w:t xml:space="preserve"> eller mobil: 48216014</w:t>
      </w:r>
    </w:p>
    <w:p w:rsidR="00AA266F" w:rsidRDefault="00AA266F" w:rsidP="00AA266F"/>
    <w:p w:rsidR="00AA266F" w:rsidRDefault="00AA266F" w:rsidP="00AA266F">
      <w:pPr>
        <w:spacing w:after="0"/>
      </w:pPr>
      <w:r>
        <w:t>Med hilsen</w:t>
      </w:r>
    </w:p>
    <w:p w:rsidR="00AA266F" w:rsidRDefault="00AA266F" w:rsidP="00AA266F">
      <w:pPr>
        <w:spacing w:after="0"/>
      </w:pPr>
      <w:r>
        <w:t>Steigen frivilligsentral</w:t>
      </w:r>
    </w:p>
    <w:p w:rsidR="00AA266F" w:rsidRPr="00AA266F" w:rsidRDefault="00AA266F" w:rsidP="00AA266F">
      <w:pPr>
        <w:spacing w:after="0"/>
      </w:pPr>
      <w:r>
        <w:t>v/ Styret</w:t>
      </w:r>
    </w:p>
    <w:sectPr w:rsidR="00AA266F" w:rsidRPr="00AA26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C7FEB"/>
    <w:multiLevelType w:val="hybridMultilevel"/>
    <w:tmpl w:val="555AB4A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66F"/>
    <w:rsid w:val="007205ED"/>
    <w:rsid w:val="00AA2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AA26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A266F"/>
    <w:rPr>
      <w:rFonts w:ascii="Tahoma" w:hAnsi="Tahoma" w:cs="Tahoma"/>
      <w:sz w:val="16"/>
      <w:szCs w:val="16"/>
    </w:rPr>
  </w:style>
  <w:style w:type="paragraph" w:styleId="Listeavsnitt">
    <w:name w:val="List Paragraph"/>
    <w:basedOn w:val="Normal"/>
    <w:uiPriority w:val="34"/>
    <w:qFormat/>
    <w:rsid w:val="00AA266F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AA266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AA26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A266F"/>
    <w:rPr>
      <w:rFonts w:ascii="Tahoma" w:hAnsi="Tahoma" w:cs="Tahoma"/>
      <w:sz w:val="16"/>
      <w:szCs w:val="16"/>
    </w:rPr>
  </w:style>
  <w:style w:type="paragraph" w:styleId="Listeavsnitt">
    <w:name w:val="List Paragraph"/>
    <w:basedOn w:val="Normal"/>
    <w:uiPriority w:val="34"/>
    <w:qFormat/>
    <w:rsid w:val="00AA266F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AA266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frivillig@steigen.kommune.n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CFD4691B.dotm</Template>
  <TotalTime>9</TotalTime>
  <Pages>1</Pages>
  <Words>129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Aslaug Bartholsen</dc:creator>
  <cp:lastModifiedBy>Aslaug Bartholsen</cp:lastModifiedBy>
  <cp:revision>1</cp:revision>
  <dcterms:created xsi:type="dcterms:W3CDTF">2019-02-25T08:08:00Z</dcterms:created>
  <dcterms:modified xsi:type="dcterms:W3CDTF">2019-02-25T08:17:00Z</dcterms:modified>
</cp:coreProperties>
</file>