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C37" w:rsidRPr="005C0829" w:rsidRDefault="001A5217">
      <w:pPr>
        <w:rPr>
          <w:b/>
        </w:rPr>
      </w:pPr>
      <w:r w:rsidRPr="005C0829">
        <w:rPr>
          <w:b/>
        </w:rPr>
        <w:t>Lag og foreninger i Steigen</w:t>
      </w:r>
    </w:p>
    <w:p w:rsidR="001A5217" w:rsidRPr="005C0829" w:rsidRDefault="001A5217" w:rsidP="001A5217">
      <w:pPr>
        <w:pStyle w:val="Listeavsnitt"/>
        <w:rPr>
          <w:b/>
        </w:rPr>
      </w:pPr>
      <w:r w:rsidRPr="005C0829">
        <w:rPr>
          <w:b/>
        </w:rPr>
        <w:t>Grendelag i Steigen</w:t>
      </w:r>
    </w:p>
    <w:p w:rsidR="001A5217" w:rsidRPr="005C0829" w:rsidRDefault="001A5217" w:rsidP="001A5217">
      <w:pPr>
        <w:pStyle w:val="Listeavsnitt"/>
        <w:rPr>
          <w:b/>
        </w:rPr>
      </w:pPr>
    </w:p>
    <w:p w:rsidR="001A5217" w:rsidRPr="00F02D51" w:rsidRDefault="001A5217" w:rsidP="001A5217">
      <w:pPr>
        <w:pStyle w:val="Listeavsnitt"/>
        <w:numPr>
          <w:ilvl w:val="0"/>
          <w:numId w:val="2"/>
        </w:numPr>
        <w:spacing w:after="0"/>
        <w:ind w:left="1434" w:hanging="357"/>
        <w:rPr>
          <w:b/>
        </w:rPr>
      </w:pPr>
      <w:r w:rsidRPr="00F02D51">
        <w:rPr>
          <w:b/>
        </w:rPr>
        <w:t>Engeløya grendelag</w:t>
      </w:r>
    </w:p>
    <w:p w:rsidR="001A5217" w:rsidRDefault="001A5217" w:rsidP="001A5217">
      <w:pPr>
        <w:pStyle w:val="Listeavsnitt"/>
        <w:spacing w:after="0"/>
        <w:ind w:left="1434"/>
      </w:pPr>
      <w:r>
        <w:t>v/ Mats Mehus</w:t>
      </w:r>
    </w:p>
    <w:p w:rsidR="001A5217" w:rsidRDefault="001A5217" w:rsidP="001A5217">
      <w:pPr>
        <w:pStyle w:val="Listeavsnitt"/>
        <w:spacing w:after="0"/>
        <w:ind w:left="1434"/>
        <w:rPr>
          <w:rStyle w:val="Hyperkobling"/>
        </w:rPr>
      </w:pPr>
      <w:r>
        <w:t xml:space="preserve">mail: </w:t>
      </w:r>
      <w:hyperlink r:id="rId6" w:history="1">
        <w:r w:rsidRPr="00D05501">
          <w:rPr>
            <w:rStyle w:val="Hyperkobling"/>
          </w:rPr>
          <w:t>m-mehus@hotmail.com</w:t>
        </w:r>
      </w:hyperlink>
    </w:p>
    <w:p w:rsidR="00F02D51" w:rsidRDefault="00C40B6A" w:rsidP="001A5217">
      <w:pPr>
        <w:pStyle w:val="Listeavsnitt"/>
        <w:spacing w:after="0"/>
        <w:ind w:left="1434"/>
      </w:pPr>
      <w:r>
        <w:t>Mobil:91837612</w:t>
      </w:r>
    </w:p>
    <w:p w:rsidR="001A5217" w:rsidRPr="00F02D51" w:rsidRDefault="001A5217" w:rsidP="001A5217">
      <w:pPr>
        <w:pStyle w:val="Listeavsnitt"/>
        <w:numPr>
          <w:ilvl w:val="0"/>
          <w:numId w:val="2"/>
        </w:numPr>
        <w:spacing w:after="0"/>
        <w:rPr>
          <w:b/>
        </w:rPr>
      </w:pPr>
      <w:r w:rsidRPr="00F02D51">
        <w:rPr>
          <w:b/>
        </w:rPr>
        <w:t xml:space="preserve">Bogen og </w:t>
      </w:r>
      <w:proofErr w:type="spellStart"/>
      <w:r w:rsidRPr="00F02D51">
        <w:rPr>
          <w:b/>
        </w:rPr>
        <w:t>omeng</w:t>
      </w:r>
      <w:proofErr w:type="spellEnd"/>
      <w:r w:rsidRPr="00F02D51">
        <w:rPr>
          <w:b/>
        </w:rPr>
        <w:t xml:space="preserve"> grendelag</w:t>
      </w:r>
    </w:p>
    <w:p w:rsidR="001A5217" w:rsidRDefault="001A5217" w:rsidP="001A5217">
      <w:pPr>
        <w:pStyle w:val="Listeavsnitt"/>
        <w:spacing w:after="0"/>
        <w:ind w:left="1440"/>
      </w:pPr>
      <w:r>
        <w:t>v/ Asta Hansen</w:t>
      </w:r>
    </w:p>
    <w:p w:rsidR="001A5217" w:rsidRDefault="001A5217" w:rsidP="001A5217">
      <w:pPr>
        <w:pStyle w:val="Listeavsnitt"/>
        <w:spacing w:after="0"/>
        <w:ind w:left="1440"/>
      </w:pPr>
      <w:r>
        <w:t>mail:</w:t>
      </w:r>
      <w:r w:rsidR="00F02D51">
        <w:t xml:space="preserve"> </w:t>
      </w:r>
      <w:hyperlink r:id="rId7" w:history="1">
        <w:r w:rsidR="00F02D51" w:rsidRPr="00460AC0">
          <w:rPr>
            <w:rStyle w:val="Hyperkobling"/>
          </w:rPr>
          <w:t>astahans@gmail.com</w:t>
        </w:r>
      </w:hyperlink>
    </w:p>
    <w:p w:rsidR="00F02D51" w:rsidRDefault="00C40B6A" w:rsidP="001A5217">
      <w:pPr>
        <w:pStyle w:val="Listeavsnitt"/>
        <w:spacing w:after="0"/>
        <w:ind w:left="1440"/>
      </w:pPr>
      <w:r>
        <w:t>Mobil: 95846301</w:t>
      </w:r>
    </w:p>
    <w:p w:rsidR="001A5217" w:rsidRPr="00F02D51" w:rsidRDefault="001A5217" w:rsidP="001A5217">
      <w:pPr>
        <w:pStyle w:val="Listeavsnitt"/>
        <w:numPr>
          <w:ilvl w:val="0"/>
          <w:numId w:val="2"/>
        </w:numPr>
        <w:spacing w:after="0"/>
        <w:rPr>
          <w:b/>
        </w:rPr>
      </w:pPr>
      <w:r w:rsidRPr="00F02D51">
        <w:rPr>
          <w:b/>
        </w:rPr>
        <w:t xml:space="preserve">Nordskot og </w:t>
      </w:r>
      <w:proofErr w:type="spellStart"/>
      <w:r w:rsidRPr="00F02D51">
        <w:rPr>
          <w:b/>
        </w:rPr>
        <w:t>omeng</w:t>
      </w:r>
      <w:proofErr w:type="spellEnd"/>
      <w:r w:rsidRPr="00F02D51">
        <w:rPr>
          <w:b/>
        </w:rPr>
        <w:t xml:space="preserve"> bygdelag</w:t>
      </w:r>
    </w:p>
    <w:p w:rsidR="001A5217" w:rsidRDefault="001A5217" w:rsidP="001A5217">
      <w:pPr>
        <w:spacing w:after="0"/>
        <w:ind w:left="1440"/>
      </w:pPr>
      <w:r>
        <w:t>V/ Trude Isaksen</w:t>
      </w:r>
    </w:p>
    <w:p w:rsidR="001A5217" w:rsidRDefault="001A5217" w:rsidP="001A5217">
      <w:pPr>
        <w:spacing w:after="0"/>
        <w:ind w:left="1440"/>
      </w:pPr>
      <w:r>
        <w:t>Mail:</w:t>
      </w:r>
      <w:r w:rsidR="00F02D51">
        <w:t xml:space="preserve"> </w:t>
      </w:r>
      <w:hyperlink r:id="rId8" w:history="1">
        <w:r w:rsidR="00F02D51" w:rsidRPr="00460AC0">
          <w:rPr>
            <w:rStyle w:val="Hyperkobling"/>
          </w:rPr>
          <w:t>trudeisaksen_91@gmail.com</w:t>
        </w:r>
      </w:hyperlink>
    </w:p>
    <w:p w:rsidR="00F02D51" w:rsidRDefault="00C40B6A" w:rsidP="001A5217">
      <w:pPr>
        <w:spacing w:after="0"/>
        <w:ind w:left="1440"/>
      </w:pPr>
      <w:r>
        <w:t>Mobil: 99327754</w:t>
      </w:r>
    </w:p>
    <w:p w:rsidR="001A5217" w:rsidRPr="00F02D51" w:rsidRDefault="001A5217" w:rsidP="001A5217">
      <w:pPr>
        <w:pStyle w:val="Listeavsnitt"/>
        <w:numPr>
          <w:ilvl w:val="0"/>
          <w:numId w:val="2"/>
        </w:numPr>
        <w:spacing w:after="0"/>
        <w:rPr>
          <w:b/>
        </w:rPr>
      </w:pPr>
      <w:r w:rsidRPr="00F02D51">
        <w:rPr>
          <w:b/>
        </w:rPr>
        <w:t xml:space="preserve">Leinesfjord og </w:t>
      </w:r>
      <w:proofErr w:type="spellStart"/>
      <w:r w:rsidRPr="00F02D51">
        <w:rPr>
          <w:b/>
        </w:rPr>
        <w:t>omeng</w:t>
      </w:r>
      <w:proofErr w:type="spellEnd"/>
      <w:r w:rsidRPr="00F02D51">
        <w:rPr>
          <w:b/>
        </w:rPr>
        <w:t xml:space="preserve"> grendelag</w:t>
      </w:r>
    </w:p>
    <w:p w:rsidR="001A5217" w:rsidRDefault="001A5217" w:rsidP="001A5217">
      <w:pPr>
        <w:spacing w:after="0"/>
      </w:pPr>
      <w:r>
        <w:t xml:space="preserve">                            v/ Lovise Gundersen</w:t>
      </w:r>
    </w:p>
    <w:p w:rsidR="00F02D51" w:rsidRDefault="00C40B6A" w:rsidP="001A5217">
      <w:pPr>
        <w:spacing w:after="0"/>
      </w:pPr>
      <w:r>
        <w:t xml:space="preserve">                            Mobil: ?</w:t>
      </w:r>
      <w:bookmarkStart w:id="0" w:name="_GoBack"/>
      <w:bookmarkEnd w:id="0"/>
    </w:p>
    <w:p w:rsidR="001A5217" w:rsidRPr="00F02D51" w:rsidRDefault="001A5217" w:rsidP="001A5217">
      <w:pPr>
        <w:pStyle w:val="Listeavsnitt"/>
        <w:numPr>
          <w:ilvl w:val="0"/>
          <w:numId w:val="2"/>
        </w:numPr>
        <w:spacing w:after="0"/>
        <w:rPr>
          <w:b/>
        </w:rPr>
      </w:pPr>
      <w:r w:rsidRPr="00F02D51">
        <w:rPr>
          <w:b/>
        </w:rPr>
        <w:t>Nordfold Grendelag</w:t>
      </w:r>
    </w:p>
    <w:p w:rsidR="001A5217" w:rsidRDefault="001A5217" w:rsidP="001A5217">
      <w:pPr>
        <w:spacing w:after="0"/>
        <w:ind w:left="1440"/>
      </w:pPr>
      <w:r>
        <w:t>v/ Karl Fredrik Ottem</w:t>
      </w:r>
    </w:p>
    <w:p w:rsidR="001A5217" w:rsidRDefault="001A5217" w:rsidP="001A5217">
      <w:pPr>
        <w:spacing w:after="0"/>
        <w:ind w:left="1440"/>
        <w:rPr>
          <w:rStyle w:val="Hyperkobling"/>
        </w:rPr>
      </w:pPr>
      <w:r>
        <w:t xml:space="preserve">mail: </w:t>
      </w:r>
      <w:hyperlink r:id="rId9" w:history="1">
        <w:r w:rsidRPr="00D05501">
          <w:rPr>
            <w:rStyle w:val="Hyperkobling"/>
          </w:rPr>
          <w:t>karl.ottem@cermaq.com</w:t>
        </w:r>
      </w:hyperlink>
    </w:p>
    <w:p w:rsidR="00F02D51" w:rsidRDefault="00F02D51" w:rsidP="001A5217">
      <w:pPr>
        <w:spacing w:after="0"/>
        <w:ind w:left="1440"/>
      </w:pPr>
    </w:p>
    <w:p w:rsidR="001A5217" w:rsidRPr="00F02D51" w:rsidRDefault="001A5217" w:rsidP="001A5217">
      <w:pPr>
        <w:pStyle w:val="Listeavsnitt"/>
        <w:numPr>
          <w:ilvl w:val="0"/>
          <w:numId w:val="2"/>
        </w:numPr>
        <w:spacing w:after="0"/>
        <w:rPr>
          <w:b/>
        </w:rPr>
      </w:pPr>
      <w:r w:rsidRPr="00F02D51">
        <w:rPr>
          <w:b/>
        </w:rPr>
        <w:t>Leines grendelag</w:t>
      </w:r>
    </w:p>
    <w:p w:rsidR="001A5217" w:rsidRDefault="001A5217" w:rsidP="001A5217">
      <w:pPr>
        <w:pStyle w:val="Listeavsnitt"/>
        <w:spacing w:after="0"/>
        <w:ind w:left="1440"/>
      </w:pPr>
      <w:r>
        <w:t>v/ Bjørnar Bert</w:t>
      </w:r>
      <w:r w:rsidR="00963639">
        <w:t>h</w:t>
      </w:r>
      <w:r>
        <w:t>eussen</w:t>
      </w:r>
    </w:p>
    <w:p w:rsidR="001A5217" w:rsidRDefault="001A5217" w:rsidP="001A5217">
      <w:pPr>
        <w:pStyle w:val="Listeavsnitt"/>
        <w:spacing w:after="0"/>
        <w:ind w:left="1440"/>
      </w:pPr>
      <w:r>
        <w:t>Mail:</w:t>
      </w:r>
      <w:r w:rsidR="00963639">
        <w:t xml:space="preserve"> </w:t>
      </w:r>
      <w:hyperlink r:id="rId10" w:history="1">
        <w:r w:rsidR="00F02D51" w:rsidRPr="00460AC0">
          <w:rPr>
            <w:rStyle w:val="Hyperkobling"/>
          </w:rPr>
          <w:t>vestfjorden@live.no</w:t>
        </w:r>
      </w:hyperlink>
    </w:p>
    <w:p w:rsidR="00F02D51" w:rsidRDefault="00F02D51" w:rsidP="001A5217">
      <w:pPr>
        <w:pStyle w:val="Listeavsnitt"/>
        <w:spacing w:after="0"/>
        <w:ind w:left="1440"/>
      </w:pPr>
    </w:p>
    <w:p w:rsidR="001A5217" w:rsidRPr="00F02D51" w:rsidRDefault="001A5217" w:rsidP="001A5217">
      <w:pPr>
        <w:pStyle w:val="Listeavsnitt"/>
        <w:numPr>
          <w:ilvl w:val="0"/>
          <w:numId w:val="2"/>
        </w:numPr>
        <w:spacing w:after="0"/>
        <w:rPr>
          <w:b/>
        </w:rPr>
      </w:pPr>
      <w:r w:rsidRPr="00F02D51">
        <w:rPr>
          <w:b/>
        </w:rPr>
        <w:t>Dyping grendelag</w:t>
      </w:r>
    </w:p>
    <w:p w:rsidR="001A5217" w:rsidRDefault="001A5217" w:rsidP="001A5217">
      <w:pPr>
        <w:pStyle w:val="Listeavsnitt"/>
        <w:spacing w:after="0"/>
        <w:ind w:left="1440"/>
      </w:pPr>
      <w:r>
        <w:t xml:space="preserve">v/ Andreas </w:t>
      </w:r>
      <w:proofErr w:type="spellStart"/>
      <w:r>
        <w:t>Hellskog</w:t>
      </w:r>
      <w:proofErr w:type="spellEnd"/>
    </w:p>
    <w:p w:rsidR="001A5217" w:rsidRDefault="001A5217" w:rsidP="001A5217">
      <w:pPr>
        <w:spacing w:after="0"/>
      </w:pPr>
      <w:r>
        <w:t xml:space="preserve">                             Mail:</w:t>
      </w:r>
      <w:r w:rsidR="00F02D51">
        <w:t xml:space="preserve"> </w:t>
      </w:r>
      <w:hyperlink r:id="rId11" w:history="1">
        <w:r w:rsidR="00F02D51" w:rsidRPr="00460AC0">
          <w:rPr>
            <w:rStyle w:val="Hyperkobling"/>
          </w:rPr>
          <w:t>helskog@gmail.com</w:t>
        </w:r>
      </w:hyperlink>
    </w:p>
    <w:p w:rsidR="00F02D51" w:rsidRDefault="00F02D51" w:rsidP="001A5217">
      <w:pPr>
        <w:spacing w:after="0"/>
      </w:pPr>
    </w:p>
    <w:p w:rsidR="001A5217" w:rsidRPr="00F02D51" w:rsidRDefault="001A5217" w:rsidP="001A5217">
      <w:pPr>
        <w:pStyle w:val="Listeavsnitt"/>
        <w:numPr>
          <w:ilvl w:val="0"/>
          <w:numId w:val="2"/>
        </w:numPr>
        <w:spacing w:after="0"/>
        <w:rPr>
          <w:b/>
        </w:rPr>
      </w:pPr>
      <w:proofErr w:type="spellStart"/>
      <w:r w:rsidRPr="00F02D51">
        <w:rPr>
          <w:b/>
        </w:rPr>
        <w:t>Folldstranda</w:t>
      </w:r>
      <w:proofErr w:type="spellEnd"/>
      <w:r w:rsidRPr="00F02D51">
        <w:rPr>
          <w:b/>
        </w:rPr>
        <w:t xml:space="preserve"> grendelag</w:t>
      </w:r>
    </w:p>
    <w:p w:rsidR="001A5217" w:rsidRDefault="001A5217" w:rsidP="001A5217">
      <w:pPr>
        <w:pStyle w:val="Listeavsnitt"/>
        <w:spacing w:after="0"/>
        <w:ind w:left="1440"/>
      </w:pPr>
      <w:r>
        <w:t>v/ Henriette Hansen</w:t>
      </w:r>
    </w:p>
    <w:p w:rsidR="001A5217" w:rsidRDefault="001A5217" w:rsidP="001A5217">
      <w:pPr>
        <w:pStyle w:val="Listeavsnitt"/>
        <w:spacing w:after="0"/>
        <w:ind w:left="1440"/>
      </w:pPr>
      <w:r>
        <w:t>Mail:</w:t>
      </w:r>
      <w:r w:rsidR="00963639">
        <w:t xml:space="preserve"> haasand8o@hotmail.com</w:t>
      </w:r>
    </w:p>
    <w:p w:rsidR="001A5217" w:rsidRDefault="001A5217" w:rsidP="001A5217">
      <w:pPr>
        <w:spacing w:after="0"/>
      </w:pPr>
    </w:p>
    <w:p w:rsidR="001A5217" w:rsidRPr="005C0829" w:rsidRDefault="001A5217" w:rsidP="001A5217">
      <w:pPr>
        <w:spacing w:after="0"/>
        <w:rPr>
          <w:b/>
        </w:rPr>
      </w:pPr>
      <w:r w:rsidRPr="005C0829">
        <w:rPr>
          <w:b/>
        </w:rPr>
        <w:t>Idrett :</w:t>
      </w:r>
    </w:p>
    <w:p w:rsidR="001A5217" w:rsidRPr="00F02D51" w:rsidRDefault="001A5217" w:rsidP="001A5217">
      <w:pPr>
        <w:pStyle w:val="Listeavsnitt"/>
        <w:numPr>
          <w:ilvl w:val="0"/>
          <w:numId w:val="2"/>
        </w:numPr>
        <w:spacing w:after="0"/>
        <w:rPr>
          <w:b/>
        </w:rPr>
      </w:pPr>
      <w:r w:rsidRPr="00F02D51">
        <w:rPr>
          <w:b/>
        </w:rPr>
        <w:t>Steigen Sportsklubb</w:t>
      </w:r>
    </w:p>
    <w:p w:rsidR="001A5217" w:rsidRDefault="001A5217" w:rsidP="001A5217">
      <w:pPr>
        <w:spacing w:after="0"/>
        <w:ind w:left="1440"/>
      </w:pPr>
      <w:r>
        <w:t>v/ Dag Robertsen</w:t>
      </w:r>
    </w:p>
    <w:p w:rsidR="001A5217" w:rsidRDefault="001A5217" w:rsidP="001A5217">
      <w:pPr>
        <w:spacing w:after="0"/>
        <w:ind w:left="1440"/>
        <w:rPr>
          <w:rStyle w:val="Hyperkobling"/>
        </w:rPr>
      </w:pPr>
      <w:r>
        <w:t xml:space="preserve">Mail: </w:t>
      </w:r>
      <w:hyperlink r:id="rId12" w:history="1">
        <w:r w:rsidRPr="00D05501">
          <w:rPr>
            <w:rStyle w:val="Hyperkobling"/>
          </w:rPr>
          <w:t>dag.robertsen@steigen.kommune.no</w:t>
        </w:r>
      </w:hyperlink>
    </w:p>
    <w:p w:rsidR="00F02D51" w:rsidRDefault="00F02D51" w:rsidP="001A5217">
      <w:pPr>
        <w:spacing w:after="0"/>
        <w:ind w:left="1440"/>
      </w:pPr>
    </w:p>
    <w:p w:rsidR="001A5217" w:rsidRPr="00F02D51" w:rsidRDefault="001A5217" w:rsidP="001A5217">
      <w:pPr>
        <w:pStyle w:val="Listeavsnitt"/>
        <w:numPr>
          <w:ilvl w:val="0"/>
          <w:numId w:val="2"/>
        </w:numPr>
        <w:spacing w:after="0"/>
        <w:rPr>
          <w:b/>
        </w:rPr>
      </w:pPr>
      <w:r w:rsidRPr="00F02D51">
        <w:rPr>
          <w:b/>
        </w:rPr>
        <w:t>Leines IL</w:t>
      </w:r>
    </w:p>
    <w:p w:rsidR="001A5217" w:rsidRDefault="001A5217" w:rsidP="001A5217">
      <w:pPr>
        <w:pStyle w:val="Listeavsnitt"/>
        <w:spacing w:after="0"/>
        <w:ind w:left="1440"/>
      </w:pPr>
      <w:r>
        <w:t>v/</w:t>
      </w:r>
      <w:r w:rsidR="00331B2F">
        <w:t xml:space="preserve"> Idar Strømsnes</w:t>
      </w:r>
    </w:p>
    <w:p w:rsidR="001A5217" w:rsidRDefault="001A5217" w:rsidP="001A5217">
      <w:pPr>
        <w:pStyle w:val="Listeavsnitt"/>
        <w:spacing w:after="0"/>
        <w:ind w:left="1440"/>
      </w:pPr>
      <w:r>
        <w:t>Mail:</w:t>
      </w:r>
      <w:r w:rsidR="00331B2F">
        <w:t xml:space="preserve"> idarsromsnes@hotmail.com</w:t>
      </w:r>
    </w:p>
    <w:p w:rsidR="00F02D51" w:rsidRDefault="00F02D51" w:rsidP="001A5217">
      <w:pPr>
        <w:pStyle w:val="Listeavsnitt"/>
        <w:spacing w:after="0"/>
        <w:ind w:left="1440"/>
      </w:pPr>
    </w:p>
    <w:p w:rsidR="00F02D51" w:rsidRDefault="00F02D51" w:rsidP="001A5217">
      <w:pPr>
        <w:pStyle w:val="Listeavsnitt"/>
        <w:spacing w:after="0"/>
        <w:ind w:left="1440"/>
      </w:pPr>
    </w:p>
    <w:p w:rsidR="001A5217" w:rsidRPr="00F02D51" w:rsidRDefault="001A5217" w:rsidP="001A5217">
      <w:pPr>
        <w:pStyle w:val="Listeavsnitt"/>
        <w:numPr>
          <w:ilvl w:val="0"/>
          <w:numId w:val="2"/>
        </w:numPr>
        <w:spacing w:after="0"/>
        <w:rPr>
          <w:b/>
        </w:rPr>
      </w:pPr>
      <w:r w:rsidRPr="00F02D51">
        <w:rPr>
          <w:b/>
        </w:rPr>
        <w:lastRenderedPageBreak/>
        <w:t>Nordfold IF</w:t>
      </w:r>
    </w:p>
    <w:p w:rsidR="001A5217" w:rsidRDefault="001A5217" w:rsidP="001A5217">
      <w:pPr>
        <w:pStyle w:val="Listeavsnitt"/>
        <w:spacing w:after="0"/>
        <w:ind w:left="1440"/>
      </w:pPr>
      <w:r>
        <w:t>V/</w:t>
      </w:r>
      <w:r w:rsidR="00963639">
        <w:t>Truls Hansen</w:t>
      </w:r>
    </w:p>
    <w:p w:rsidR="001A5217" w:rsidRDefault="001A5217" w:rsidP="001A5217">
      <w:pPr>
        <w:pStyle w:val="Listeavsnitt"/>
        <w:spacing w:after="0"/>
        <w:ind w:left="1440"/>
      </w:pPr>
      <w:r>
        <w:t>Mail:</w:t>
      </w:r>
      <w:r w:rsidR="00E95F57">
        <w:t xml:space="preserve"> truls.hansen@cermaq.com</w:t>
      </w:r>
    </w:p>
    <w:p w:rsidR="00F02D51" w:rsidRDefault="00F02D51" w:rsidP="001A5217">
      <w:pPr>
        <w:pStyle w:val="Listeavsnitt"/>
        <w:spacing w:after="0"/>
        <w:ind w:left="1440"/>
      </w:pPr>
    </w:p>
    <w:p w:rsidR="001A5217" w:rsidRPr="00F02D51" w:rsidRDefault="001A5217" w:rsidP="001A5217">
      <w:pPr>
        <w:pStyle w:val="Listeavsnitt"/>
        <w:numPr>
          <w:ilvl w:val="0"/>
          <w:numId w:val="2"/>
        </w:numPr>
        <w:spacing w:after="0"/>
        <w:rPr>
          <w:b/>
        </w:rPr>
      </w:pPr>
      <w:r w:rsidRPr="00F02D51">
        <w:rPr>
          <w:b/>
        </w:rPr>
        <w:t>Steig IL</w:t>
      </w:r>
    </w:p>
    <w:p w:rsidR="001A5217" w:rsidRDefault="001A5217" w:rsidP="001A5217">
      <w:pPr>
        <w:spacing w:after="0"/>
        <w:ind w:left="1440"/>
      </w:pPr>
      <w:r>
        <w:t>V/ Kine Berg</w:t>
      </w:r>
    </w:p>
    <w:p w:rsidR="001A5217" w:rsidRDefault="001A5217" w:rsidP="001A5217">
      <w:pPr>
        <w:spacing w:after="0"/>
        <w:ind w:left="1440"/>
        <w:rPr>
          <w:rStyle w:val="Hyperkobling"/>
        </w:rPr>
      </w:pPr>
      <w:r>
        <w:t xml:space="preserve">Mail: </w:t>
      </w:r>
      <w:hyperlink r:id="rId13" w:history="1">
        <w:r w:rsidRPr="00D05501">
          <w:rPr>
            <w:rStyle w:val="Hyperkobling"/>
          </w:rPr>
          <w:t>kinebeateberg@hotmail.com</w:t>
        </w:r>
      </w:hyperlink>
    </w:p>
    <w:p w:rsidR="00F02D51" w:rsidRDefault="00F02D51" w:rsidP="001A5217">
      <w:pPr>
        <w:spacing w:after="0"/>
        <w:ind w:left="1440"/>
      </w:pPr>
    </w:p>
    <w:p w:rsidR="001A5217" w:rsidRPr="00F02D51" w:rsidRDefault="009A774B" w:rsidP="001A5217">
      <w:pPr>
        <w:pStyle w:val="Listeavsnitt"/>
        <w:numPr>
          <w:ilvl w:val="0"/>
          <w:numId w:val="2"/>
        </w:numPr>
        <w:spacing w:after="0"/>
        <w:rPr>
          <w:b/>
        </w:rPr>
      </w:pPr>
      <w:r w:rsidRPr="00F02D51">
        <w:rPr>
          <w:b/>
        </w:rPr>
        <w:t>Il Løken</w:t>
      </w:r>
    </w:p>
    <w:p w:rsidR="009A774B" w:rsidRDefault="009A774B" w:rsidP="009A774B">
      <w:pPr>
        <w:pStyle w:val="Listeavsnitt"/>
        <w:spacing w:after="0"/>
        <w:ind w:left="1440"/>
      </w:pPr>
      <w:r>
        <w:t>V/ Håvard Olsen</w:t>
      </w:r>
    </w:p>
    <w:p w:rsidR="009A774B" w:rsidRDefault="009A774B" w:rsidP="009A774B">
      <w:pPr>
        <w:pStyle w:val="Listeavsnitt"/>
        <w:spacing w:after="0"/>
        <w:ind w:left="1440"/>
        <w:rPr>
          <w:rStyle w:val="Hyperkobling"/>
        </w:rPr>
      </w:pPr>
      <w:r>
        <w:t xml:space="preserve">Mail: </w:t>
      </w:r>
      <w:hyperlink r:id="rId14" w:history="1">
        <w:r w:rsidRPr="00D05501">
          <w:rPr>
            <w:rStyle w:val="Hyperkobling"/>
          </w:rPr>
          <w:t>haol@nlsh.no</w:t>
        </w:r>
      </w:hyperlink>
    </w:p>
    <w:p w:rsidR="00F02D51" w:rsidRDefault="00F02D51" w:rsidP="009A774B">
      <w:pPr>
        <w:pStyle w:val="Listeavsnitt"/>
        <w:spacing w:after="0"/>
        <w:ind w:left="1440"/>
        <w:rPr>
          <w:rStyle w:val="Hyperkobling"/>
        </w:rPr>
      </w:pPr>
    </w:p>
    <w:p w:rsidR="00963639" w:rsidRDefault="00963639" w:rsidP="00963639">
      <w:pPr>
        <w:spacing w:after="0"/>
      </w:pPr>
    </w:p>
    <w:p w:rsidR="00963639" w:rsidRPr="00F02D51" w:rsidRDefault="00963639" w:rsidP="00F02D51">
      <w:pPr>
        <w:pStyle w:val="Listeavsnitt"/>
        <w:numPr>
          <w:ilvl w:val="0"/>
          <w:numId w:val="2"/>
        </w:numPr>
        <w:spacing w:after="0"/>
        <w:rPr>
          <w:b/>
        </w:rPr>
      </w:pPr>
      <w:r w:rsidRPr="00F02D51">
        <w:rPr>
          <w:b/>
        </w:rPr>
        <w:t>Steigen skytterlag</w:t>
      </w:r>
    </w:p>
    <w:p w:rsidR="00963639" w:rsidRDefault="00F02D51" w:rsidP="00F02D51">
      <w:pPr>
        <w:spacing w:after="0"/>
        <w:ind w:left="1080"/>
      </w:pPr>
      <w:r>
        <w:t xml:space="preserve">        </w:t>
      </w:r>
      <w:r w:rsidR="00963639">
        <w:t xml:space="preserve">v/Ketil </w:t>
      </w:r>
      <w:proofErr w:type="spellStart"/>
      <w:r w:rsidR="00963639">
        <w:t>hansen</w:t>
      </w:r>
      <w:proofErr w:type="spellEnd"/>
    </w:p>
    <w:p w:rsidR="00963639" w:rsidRDefault="00F02D51" w:rsidP="00F02D51">
      <w:pPr>
        <w:spacing w:after="0"/>
        <w:ind w:left="1080"/>
      </w:pPr>
      <w:r>
        <w:t xml:space="preserve">        </w:t>
      </w:r>
      <w:r w:rsidR="00963639">
        <w:t xml:space="preserve">Mail: </w:t>
      </w:r>
      <w:hyperlink r:id="rId15" w:history="1">
        <w:r w:rsidR="00963639" w:rsidRPr="00460AC0">
          <w:rPr>
            <w:rStyle w:val="Hyperkobling"/>
          </w:rPr>
          <w:t>keedga-h@online.no</w:t>
        </w:r>
      </w:hyperlink>
    </w:p>
    <w:p w:rsidR="00963639" w:rsidRDefault="00963639" w:rsidP="00963639">
      <w:pPr>
        <w:spacing w:after="0"/>
      </w:pPr>
    </w:p>
    <w:p w:rsidR="00963639" w:rsidRDefault="00963639" w:rsidP="00963639">
      <w:pPr>
        <w:spacing w:after="0"/>
      </w:pPr>
    </w:p>
    <w:p w:rsidR="00963639" w:rsidRPr="005C0829" w:rsidRDefault="00F02D51" w:rsidP="00963639">
      <w:pPr>
        <w:spacing w:after="0"/>
        <w:rPr>
          <w:b/>
        </w:rPr>
      </w:pPr>
      <w:r>
        <w:rPr>
          <w:b/>
        </w:rPr>
        <w:t xml:space="preserve">   </w:t>
      </w:r>
      <w:r w:rsidR="00963639" w:rsidRPr="005C0829">
        <w:rPr>
          <w:b/>
        </w:rPr>
        <w:t>Røde Kors foreninger</w:t>
      </w:r>
    </w:p>
    <w:p w:rsidR="00963639" w:rsidRDefault="00963639" w:rsidP="00963639">
      <w:pPr>
        <w:spacing w:after="0"/>
      </w:pPr>
    </w:p>
    <w:p w:rsidR="00963639" w:rsidRPr="00F02D51" w:rsidRDefault="00963639" w:rsidP="00F02D51">
      <w:pPr>
        <w:pStyle w:val="Listeavsnitt"/>
        <w:numPr>
          <w:ilvl w:val="0"/>
          <w:numId w:val="2"/>
        </w:numPr>
        <w:spacing w:after="0"/>
        <w:rPr>
          <w:b/>
        </w:rPr>
      </w:pPr>
      <w:r w:rsidRPr="00F02D51">
        <w:rPr>
          <w:b/>
        </w:rPr>
        <w:t>Nordfold Røde Kors</w:t>
      </w:r>
    </w:p>
    <w:p w:rsidR="00963639" w:rsidRDefault="00F02D51" w:rsidP="00F02D51">
      <w:pPr>
        <w:spacing w:after="0"/>
        <w:ind w:left="1080"/>
      </w:pPr>
      <w:r>
        <w:t xml:space="preserve">       </w:t>
      </w:r>
      <w:r w:rsidR="00963639">
        <w:t>V/ Ingeborg Hansen</w:t>
      </w:r>
    </w:p>
    <w:p w:rsidR="00963639" w:rsidRDefault="00F02D51" w:rsidP="00F02D51">
      <w:pPr>
        <w:spacing w:after="0"/>
        <w:ind w:left="1080"/>
      </w:pPr>
      <w:r>
        <w:t xml:space="preserve">      </w:t>
      </w:r>
      <w:r w:rsidR="00963639">
        <w:t xml:space="preserve">Mail: </w:t>
      </w:r>
      <w:hyperlink r:id="rId16" w:history="1">
        <w:r w:rsidR="00963639" w:rsidRPr="00460AC0">
          <w:rPr>
            <w:rStyle w:val="Hyperkobling"/>
          </w:rPr>
          <w:t>keedga-h@online.no</w:t>
        </w:r>
      </w:hyperlink>
    </w:p>
    <w:p w:rsidR="00963639" w:rsidRDefault="00963639" w:rsidP="00963639">
      <w:pPr>
        <w:spacing w:after="0"/>
      </w:pPr>
    </w:p>
    <w:p w:rsidR="00963639" w:rsidRPr="00F02D51" w:rsidRDefault="00963639" w:rsidP="00F02D51">
      <w:pPr>
        <w:pStyle w:val="Listeavsnitt"/>
        <w:numPr>
          <w:ilvl w:val="0"/>
          <w:numId w:val="2"/>
        </w:numPr>
        <w:spacing w:after="0"/>
        <w:rPr>
          <w:b/>
        </w:rPr>
      </w:pPr>
      <w:r w:rsidRPr="00F02D51">
        <w:rPr>
          <w:b/>
        </w:rPr>
        <w:t>Leiranger Røde Kors</w:t>
      </w:r>
    </w:p>
    <w:p w:rsidR="00963639" w:rsidRDefault="00331B2F" w:rsidP="00F02D51">
      <w:pPr>
        <w:pStyle w:val="Listeavsnitt"/>
        <w:spacing w:after="0"/>
        <w:ind w:left="1440"/>
      </w:pPr>
      <w:r>
        <w:t xml:space="preserve">V/ Eva </w:t>
      </w:r>
      <w:proofErr w:type="spellStart"/>
      <w:r>
        <w:t>Brennvik</w:t>
      </w:r>
      <w:proofErr w:type="spellEnd"/>
    </w:p>
    <w:p w:rsidR="00963639" w:rsidRDefault="00F02D51" w:rsidP="00F02D51">
      <w:pPr>
        <w:spacing w:after="0"/>
        <w:ind w:left="1080"/>
      </w:pPr>
      <w:r>
        <w:t xml:space="preserve">       </w:t>
      </w:r>
      <w:r w:rsidR="00963639">
        <w:t>Mail</w:t>
      </w:r>
      <w:r w:rsidR="00F04AEC">
        <w:t xml:space="preserve">: </w:t>
      </w:r>
      <w:r w:rsidR="00331B2F">
        <w:t>mbrennvi@online.no</w:t>
      </w:r>
    </w:p>
    <w:p w:rsidR="00F04AEC" w:rsidRDefault="00F04AEC" w:rsidP="00963639">
      <w:pPr>
        <w:spacing w:after="0"/>
      </w:pPr>
    </w:p>
    <w:p w:rsidR="00F04AEC" w:rsidRPr="00F02D51" w:rsidRDefault="00F04AEC" w:rsidP="00F02D51">
      <w:pPr>
        <w:pStyle w:val="Listeavsnitt"/>
        <w:numPr>
          <w:ilvl w:val="0"/>
          <w:numId w:val="2"/>
        </w:numPr>
        <w:spacing w:after="0"/>
        <w:rPr>
          <w:b/>
        </w:rPr>
      </w:pPr>
      <w:r w:rsidRPr="00F02D51">
        <w:rPr>
          <w:b/>
        </w:rPr>
        <w:t>Bruktbutikken Røde kors</w:t>
      </w:r>
    </w:p>
    <w:p w:rsidR="00F04AEC" w:rsidRDefault="00F04AEC" w:rsidP="00F02D51">
      <w:pPr>
        <w:pStyle w:val="Listeavsnitt"/>
        <w:spacing w:after="0"/>
        <w:ind w:left="1440"/>
      </w:pPr>
      <w:r>
        <w:t xml:space="preserve">V/ Judith </w:t>
      </w:r>
      <w:proofErr w:type="spellStart"/>
      <w:r>
        <w:t>Gyldseth</w:t>
      </w:r>
      <w:proofErr w:type="spellEnd"/>
    </w:p>
    <w:p w:rsidR="00F04AEC" w:rsidRDefault="00F04AEC" w:rsidP="00F02D51">
      <w:pPr>
        <w:pStyle w:val="Listeavsnitt"/>
        <w:spacing w:after="0"/>
        <w:ind w:left="1440"/>
      </w:pPr>
      <w:r>
        <w:t xml:space="preserve">Mail: </w:t>
      </w:r>
    </w:p>
    <w:p w:rsidR="00F02D51" w:rsidRDefault="00F02D51" w:rsidP="00F02D51">
      <w:pPr>
        <w:pStyle w:val="Listeavsnitt"/>
        <w:spacing w:after="0"/>
        <w:ind w:left="1440"/>
      </w:pPr>
    </w:p>
    <w:p w:rsidR="00F04AEC" w:rsidRPr="00F02D51" w:rsidRDefault="00F04AEC" w:rsidP="00F02D51">
      <w:pPr>
        <w:pStyle w:val="Listeavsnitt"/>
        <w:numPr>
          <w:ilvl w:val="0"/>
          <w:numId w:val="2"/>
        </w:numPr>
        <w:spacing w:after="0"/>
        <w:rPr>
          <w:b/>
        </w:rPr>
      </w:pPr>
      <w:r w:rsidRPr="00F02D51">
        <w:rPr>
          <w:b/>
        </w:rPr>
        <w:t>Steigen Røde Kors Hjelpekorps</w:t>
      </w:r>
    </w:p>
    <w:p w:rsidR="00F04AEC" w:rsidRDefault="00F04AEC" w:rsidP="00F02D51">
      <w:pPr>
        <w:pStyle w:val="Listeavsnitt"/>
        <w:spacing w:after="0"/>
        <w:ind w:left="1440"/>
      </w:pPr>
      <w:r>
        <w:t>V/ Arne Willy Hansen</w:t>
      </w:r>
    </w:p>
    <w:p w:rsidR="005C0829" w:rsidRDefault="005C0829" w:rsidP="00F02D51">
      <w:pPr>
        <w:pStyle w:val="Listeavsnitt"/>
        <w:spacing w:after="0"/>
        <w:ind w:left="1440"/>
      </w:pPr>
      <w:r>
        <w:t>Mail: steigenrkh@gmail.com</w:t>
      </w:r>
    </w:p>
    <w:p w:rsidR="00F04AEC" w:rsidRDefault="00F04AEC" w:rsidP="00963639">
      <w:pPr>
        <w:spacing w:after="0"/>
      </w:pPr>
    </w:p>
    <w:p w:rsidR="00F04AEC" w:rsidRPr="005C0829" w:rsidRDefault="00F04AEC" w:rsidP="00963639">
      <w:pPr>
        <w:spacing w:after="0"/>
        <w:rPr>
          <w:b/>
        </w:rPr>
      </w:pPr>
      <w:r w:rsidRPr="005C0829">
        <w:rPr>
          <w:b/>
        </w:rPr>
        <w:t>Sanitetsforeninger/ Helselag</w:t>
      </w:r>
    </w:p>
    <w:p w:rsidR="00F04AEC" w:rsidRDefault="00F04AEC" w:rsidP="00963639">
      <w:pPr>
        <w:spacing w:after="0"/>
      </w:pPr>
    </w:p>
    <w:p w:rsidR="00F04AEC" w:rsidRPr="00F02D51" w:rsidRDefault="00F04AEC" w:rsidP="00F02D51">
      <w:pPr>
        <w:pStyle w:val="Listeavsnitt"/>
        <w:numPr>
          <w:ilvl w:val="0"/>
          <w:numId w:val="2"/>
        </w:numPr>
        <w:spacing w:after="0"/>
        <w:rPr>
          <w:b/>
        </w:rPr>
      </w:pPr>
      <w:r w:rsidRPr="00F02D51">
        <w:rPr>
          <w:b/>
        </w:rPr>
        <w:t>Nordfold Helselag</w:t>
      </w:r>
    </w:p>
    <w:p w:rsidR="00F04AEC" w:rsidRDefault="00F04AEC" w:rsidP="00F02D51">
      <w:pPr>
        <w:pStyle w:val="Listeavsnitt"/>
        <w:spacing w:after="0"/>
        <w:ind w:left="1440"/>
      </w:pPr>
      <w:r>
        <w:t>V/ Hege Lind</w:t>
      </w:r>
    </w:p>
    <w:p w:rsidR="00F04AEC" w:rsidRDefault="00F04AEC" w:rsidP="00F02D51">
      <w:pPr>
        <w:pStyle w:val="Listeavsnitt"/>
        <w:spacing w:after="0"/>
        <w:ind w:left="1440"/>
      </w:pPr>
      <w:r>
        <w:t xml:space="preserve">Mail: </w:t>
      </w:r>
      <w:hyperlink r:id="rId17" w:history="1">
        <w:r w:rsidR="00B8375A" w:rsidRPr="00B51B25">
          <w:rPr>
            <w:rStyle w:val="Hyperkobling"/>
          </w:rPr>
          <w:t>jorgen.martin.lind@hotmail.com</w:t>
        </w:r>
      </w:hyperlink>
    </w:p>
    <w:p w:rsidR="00B8375A" w:rsidRDefault="00B8375A" w:rsidP="00F02D51">
      <w:pPr>
        <w:pStyle w:val="Listeavsnitt"/>
        <w:spacing w:after="0"/>
        <w:ind w:left="1440"/>
      </w:pPr>
      <w:r>
        <w:t>Mobil:94893346</w:t>
      </w:r>
    </w:p>
    <w:p w:rsidR="00B8375A" w:rsidRDefault="00B8375A" w:rsidP="00F02D51">
      <w:pPr>
        <w:pStyle w:val="Listeavsnitt"/>
        <w:spacing w:after="0"/>
        <w:ind w:left="1440"/>
      </w:pPr>
    </w:p>
    <w:p w:rsidR="00B8375A" w:rsidRDefault="00B8375A" w:rsidP="00F02D51">
      <w:pPr>
        <w:pStyle w:val="Listeavsnitt"/>
        <w:spacing w:after="0"/>
        <w:ind w:left="1440"/>
      </w:pPr>
    </w:p>
    <w:p w:rsidR="00F04AEC" w:rsidRDefault="00F04AEC" w:rsidP="00963639">
      <w:pPr>
        <w:spacing w:after="0"/>
      </w:pPr>
    </w:p>
    <w:p w:rsidR="00F04AEC" w:rsidRPr="00F02D51" w:rsidRDefault="00F04AEC" w:rsidP="00F02D51">
      <w:pPr>
        <w:pStyle w:val="Listeavsnitt"/>
        <w:numPr>
          <w:ilvl w:val="0"/>
          <w:numId w:val="2"/>
        </w:numPr>
        <w:spacing w:after="0"/>
        <w:rPr>
          <w:b/>
        </w:rPr>
      </w:pPr>
      <w:r w:rsidRPr="00F02D51">
        <w:rPr>
          <w:b/>
        </w:rPr>
        <w:lastRenderedPageBreak/>
        <w:t>Steigen Helselag</w:t>
      </w:r>
    </w:p>
    <w:p w:rsidR="00F04AEC" w:rsidRDefault="00F04AEC" w:rsidP="00F02D51">
      <w:pPr>
        <w:pStyle w:val="Listeavsnitt"/>
        <w:spacing w:after="0"/>
        <w:ind w:left="1440"/>
      </w:pPr>
      <w:r>
        <w:t>V/ Marte Rita Kristiansen</w:t>
      </w:r>
    </w:p>
    <w:p w:rsidR="00F04AEC" w:rsidRDefault="00F04AEC" w:rsidP="00F02D51">
      <w:pPr>
        <w:pStyle w:val="Listeavsnitt"/>
        <w:spacing w:after="0"/>
        <w:ind w:left="1440"/>
      </w:pPr>
      <w:r>
        <w:t xml:space="preserve">Mail: </w:t>
      </w:r>
      <w:hyperlink r:id="rId18" w:history="1">
        <w:r w:rsidR="005C0829" w:rsidRPr="00460AC0">
          <w:rPr>
            <w:rStyle w:val="Hyperkobling"/>
          </w:rPr>
          <w:t>mrita@online.no</w:t>
        </w:r>
      </w:hyperlink>
    </w:p>
    <w:p w:rsidR="005C0829" w:rsidRDefault="005C0829" w:rsidP="00963639">
      <w:pPr>
        <w:spacing w:after="0"/>
      </w:pPr>
    </w:p>
    <w:p w:rsidR="005C0829" w:rsidRPr="00F02D51" w:rsidRDefault="005C0829" w:rsidP="00F02D51">
      <w:pPr>
        <w:pStyle w:val="Listeavsnitt"/>
        <w:numPr>
          <w:ilvl w:val="0"/>
          <w:numId w:val="2"/>
        </w:numPr>
        <w:spacing w:after="0"/>
        <w:rPr>
          <w:b/>
        </w:rPr>
      </w:pPr>
      <w:r w:rsidRPr="00F02D51">
        <w:rPr>
          <w:b/>
        </w:rPr>
        <w:t>Leiranger Sanitetsforening</w:t>
      </w:r>
    </w:p>
    <w:p w:rsidR="005C0829" w:rsidRDefault="005C0829" w:rsidP="00F02D51">
      <w:pPr>
        <w:pStyle w:val="Listeavsnitt"/>
        <w:spacing w:after="0"/>
        <w:ind w:left="1440"/>
      </w:pPr>
      <w:r>
        <w:t>V/ Ann Sølvi Leines</w:t>
      </w:r>
    </w:p>
    <w:p w:rsidR="005C0829" w:rsidRDefault="005C0829" w:rsidP="00F02D51">
      <w:pPr>
        <w:pStyle w:val="Listeavsnitt"/>
        <w:spacing w:after="0"/>
        <w:ind w:left="1440"/>
      </w:pPr>
      <w:r>
        <w:t xml:space="preserve">Mail v/ Unni </w:t>
      </w:r>
      <w:proofErr w:type="spellStart"/>
      <w:r>
        <w:t>Gyldseth</w:t>
      </w:r>
      <w:proofErr w:type="spellEnd"/>
    </w:p>
    <w:p w:rsidR="005C0829" w:rsidRDefault="005C0829" w:rsidP="00F02D51">
      <w:pPr>
        <w:pStyle w:val="Listeavsnitt"/>
        <w:spacing w:after="0"/>
        <w:ind w:left="1440"/>
      </w:pPr>
      <w:r>
        <w:t xml:space="preserve">Mail: </w:t>
      </w:r>
      <w:hyperlink r:id="rId19" w:history="1">
        <w:r w:rsidRPr="00460AC0">
          <w:rPr>
            <w:rStyle w:val="Hyperkobling"/>
          </w:rPr>
          <w:t>u9@online.no</w:t>
        </w:r>
      </w:hyperlink>
    </w:p>
    <w:p w:rsidR="005C0829" w:rsidRDefault="005C0829" w:rsidP="00963639">
      <w:pPr>
        <w:spacing w:after="0"/>
      </w:pPr>
    </w:p>
    <w:p w:rsidR="005C0829" w:rsidRPr="00F02D51" w:rsidRDefault="005C0829" w:rsidP="00F02D51">
      <w:pPr>
        <w:pStyle w:val="Listeavsnitt"/>
        <w:numPr>
          <w:ilvl w:val="0"/>
          <w:numId w:val="2"/>
        </w:numPr>
        <w:spacing w:after="0"/>
        <w:rPr>
          <w:b/>
        </w:rPr>
      </w:pPr>
      <w:proofErr w:type="spellStart"/>
      <w:r w:rsidRPr="00F02D51">
        <w:rPr>
          <w:b/>
        </w:rPr>
        <w:t>Marhaug</w:t>
      </w:r>
      <w:proofErr w:type="spellEnd"/>
      <w:r w:rsidRPr="00F02D51">
        <w:rPr>
          <w:b/>
        </w:rPr>
        <w:t xml:space="preserve"> og Botn Sanitetsforening</w:t>
      </w:r>
    </w:p>
    <w:p w:rsidR="005C0829" w:rsidRDefault="005C0829" w:rsidP="00F02D51">
      <w:pPr>
        <w:pStyle w:val="Listeavsnitt"/>
        <w:spacing w:after="0"/>
        <w:ind w:left="1440"/>
      </w:pPr>
      <w:r>
        <w:t xml:space="preserve">V/ Brit </w:t>
      </w:r>
      <w:proofErr w:type="spellStart"/>
      <w:r>
        <w:t>Skottner</w:t>
      </w:r>
      <w:proofErr w:type="spellEnd"/>
    </w:p>
    <w:p w:rsidR="005C0829" w:rsidRDefault="005C0829" w:rsidP="00F02D51">
      <w:pPr>
        <w:pStyle w:val="Listeavsnitt"/>
        <w:spacing w:after="0"/>
        <w:ind w:left="1440"/>
      </w:pPr>
      <w:r>
        <w:t xml:space="preserve">Mail: </w:t>
      </w:r>
    </w:p>
    <w:p w:rsidR="005C0829" w:rsidRDefault="005C0829" w:rsidP="00963639">
      <w:pPr>
        <w:spacing w:after="0"/>
      </w:pPr>
    </w:p>
    <w:p w:rsidR="005C0829" w:rsidRDefault="005C0829" w:rsidP="00963639">
      <w:pPr>
        <w:spacing w:after="0"/>
      </w:pPr>
    </w:p>
    <w:p w:rsidR="005C0829" w:rsidRDefault="005C0829" w:rsidP="00963639">
      <w:pPr>
        <w:spacing w:after="0"/>
      </w:pPr>
    </w:p>
    <w:p w:rsidR="005C0829" w:rsidRDefault="005C0829" w:rsidP="00963639">
      <w:pPr>
        <w:spacing w:after="0"/>
      </w:pPr>
    </w:p>
    <w:p w:rsidR="00F04AEC" w:rsidRDefault="00F04AEC" w:rsidP="00963639">
      <w:pPr>
        <w:spacing w:after="0"/>
      </w:pPr>
    </w:p>
    <w:p w:rsidR="00F04AEC" w:rsidRPr="005C0829" w:rsidRDefault="00F04AEC" w:rsidP="00963639">
      <w:pPr>
        <w:spacing w:after="0"/>
        <w:rPr>
          <w:b/>
        </w:rPr>
      </w:pPr>
      <w:r w:rsidRPr="005C0829">
        <w:rPr>
          <w:b/>
        </w:rPr>
        <w:t>Andre lag og foreninger</w:t>
      </w:r>
    </w:p>
    <w:p w:rsidR="00F04AEC" w:rsidRDefault="00F04AEC" w:rsidP="00963639">
      <w:pPr>
        <w:spacing w:after="0"/>
      </w:pPr>
    </w:p>
    <w:p w:rsidR="00F04AEC" w:rsidRPr="00F02D51" w:rsidRDefault="00F04AEC" w:rsidP="00F02D51">
      <w:pPr>
        <w:pStyle w:val="Listeavsnitt"/>
        <w:numPr>
          <w:ilvl w:val="0"/>
          <w:numId w:val="2"/>
        </w:numPr>
        <w:spacing w:after="0"/>
        <w:rPr>
          <w:b/>
        </w:rPr>
      </w:pPr>
      <w:r w:rsidRPr="00F02D51">
        <w:rPr>
          <w:b/>
        </w:rPr>
        <w:t>Lappugla</w:t>
      </w:r>
    </w:p>
    <w:p w:rsidR="00F04AEC" w:rsidRDefault="00F04AEC" w:rsidP="00F02D51">
      <w:pPr>
        <w:pStyle w:val="Listeavsnitt"/>
        <w:spacing w:after="0"/>
        <w:ind w:left="1440"/>
      </w:pPr>
      <w:r>
        <w:t xml:space="preserve">V/ Karin </w:t>
      </w:r>
      <w:proofErr w:type="spellStart"/>
      <w:r>
        <w:t>Knædal</w:t>
      </w:r>
      <w:proofErr w:type="spellEnd"/>
    </w:p>
    <w:p w:rsidR="00F04AEC" w:rsidRDefault="00F04AEC" w:rsidP="00F02D51">
      <w:pPr>
        <w:pStyle w:val="Listeavsnitt"/>
        <w:spacing w:after="0"/>
        <w:ind w:left="1440"/>
      </w:pPr>
      <w:r>
        <w:t xml:space="preserve">Mail: </w:t>
      </w:r>
      <w:hyperlink r:id="rId20" w:history="1">
        <w:r w:rsidRPr="00460AC0">
          <w:rPr>
            <w:rStyle w:val="Hyperkobling"/>
          </w:rPr>
          <w:t>karinkna@online.no</w:t>
        </w:r>
      </w:hyperlink>
    </w:p>
    <w:p w:rsidR="00F04AEC" w:rsidRDefault="00F04AEC" w:rsidP="00963639">
      <w:pPr>
        <w:spacing w:after="0"/>
      </w:pPr>
    </w:p>
    <w:p w:rsidR="00F04AEC" w:rsidRPr="00F02D51" w:rsidRDefault="00F04AEC" w:rsidP="00F02D51">
      <w:pPr>
        <w:pStyle w:val="Listeavsnitt"/>
        <w:numPr>
          <w:ilvl w:val="0"/>
          <w:numId w:val="2"/>
        </w:numPr>
        <w:spacing w:after="0"/>
        <w:rPr>
          <w:b/>
        </w:rPr>
      </w:pPr>
      <w:r w:rsidRPr="00F02D51">
        <w:rPr>
          <w:b/>
        </w:rPr>
        <w:t>Steigen Husflidslag</w:t>
      </w:r>
    </w:p>
    <w:p w:rsidR="00F04AEC" w:rsidRDefault="00F04AEC" w:rsidP="00F02D51">
      <w:pPr>
        <w:pStyle w:val="Listeavsnitt"/>
        <w:spacing w:after="0"/>
        <w:ind w:left="1440"/>
      </w:pPr>
      <w:r>
        <w:t>V/ Elin Johansen</w:t>
      </w:r>
    </w:p>
    <w:p w:rsidR="00F04AEC" w:rsidRDefault="00F04AEC" w:rsidP="00F02D51">
      <w:pPr>
        <w:pStyle w:val="Listeavsnitt"/>
        <w:spacing w:after="0"/>
        <w:ind w:left="1440"/>
      </w:pPr>
      <w:r>
        <w:t>Mail:</w:t>
      </w:r>
      <w:r w:rsidR="005C0829">
        <w:t xml:space="preserve"> johansen.elin@hotmail.com</w:t>
      </w:r>
    </w:p>
    <w:p w:rsidR="00F04AEC" w:rsidRDefault="00F04AEC" w:rsidP="00963639">
      <w:pPr>
        <w:spacing w:after="0"/>
      </w:pPr>
    </w:p>
    <w:p w:rsidR="00F04AEC" w:rsidRPr="00F02D51" w:rsidRDefault="00F04AEC" w:rsidP="00F02D51">
      <w:pPr>
        <w:pStyle w:val="Listeavsnitt"/>
        <w:numPr>
          <w:ilvl w:val="0"/>
          <w:numId w:val="2"/>
        </w:numPr>
        <w:spacing w:after="0"/>
        <w:rPr>
          <w:b/>
        </w:rPr>
      </w:pPr>
      <w:r w:rsidRPr="00F02D51">
        <w:rPr>
          <w:b/>
        </w:rPr>
        <w:t>Steigenkoret</w:t>
      </w:r>
    </w:p>
    <w:p w:rsidR="00F04AEC" w:rsidRDefault="00F04AEC" w:rsidP="00F02D51">
      <w:pPr>
        <w:pStyle w:val="Listeavsnitt"/>
        <w:spacing w:after="0"/>
        <w:ind w:left="1440"/>
      </w:pPr>
      <w:r>
        <w:t>V/Per Grunnet</w:t>
      </w:r>
    </w:p>
    <w:p w:rsidR="00F04AEC" w:rsidRDefault="00F04AEC" w:rsidP="00F02D51">
      <w:pPr>
        <w:pStyle w:val="Listeavsnitt"/>
        <w:spacing w:after="0"/>
        <w:ind w:left="1440"/>
      </w:pPr>
      <w:r>
        <w:t xml:space="preserve">Mail: </w:t>
      </w:r>
      <w:hyperlink r:id="rId21" w:history="1">
        <w:r w:rsidRPr="00460AC0">
          <w:rPr>
            <w:rStyle w:val="Hyperkobling"/>
          </w:rPr>
          <w:t>ultima1@hotmail.com</w:t>
        </w:r>
      </w:hyperlink>
    </w:p>
    <w:p w:rsidR="00F04AEC" w:rsidRDefault="00F04AEC" w:rsidP="00963639">
      <w:pPr>
        <w:spacing w:after="0"/>
      </w:pPr>
    </w:p>
    <w:p w:rsidR="00F04AEC" w:rsidRPr="00F02D51" w:rsidRDefault="00F04AEC" w:rsidP="00F02D51">
      <w:pPr>
        <w:pStyle w:val="Listeavsnitt"/>
        <w:numPr>
          <w:ilvl w:val="0"/>
          <w:numId w:val="2"/>
        </w:numPr>
        <w:spacing w:after="0"/>
        <w:rPr>
          <w:b/>
        </w:rPr>
      </w:pPr>
      <w:r w:rsidRPr="00F02D51">
        <w:rPr>
          <w:b/>
        </w:rPr>
        <w:t>Steigen Sagaspill</w:t>
      </w:r>
    </w:p>
    <w:p w:rsidR="00F04AEC" w:rsidRDefault="00F04AEC" w:rsidP="00F02D51">
      <w:pPr>
        <w:pStyle w:val="Listeavsnitt"/>
        <w:spacing w:after="0"/>
        <w:ind w:left="1440"/>
      </w:pPr>
      <w:r>
        <w:t>V/ Lindis Sloan</w:t>
      </w:r>
    </w:p>
    <w:p w:rsidR="00F04AEC" w:rsidRDefault="00F04AEC" w:rsidP="00F02D51">
      <w:pPr>
        <w:pStyle w:val="Listeavsnitt"/>
        <w:spacing w:after="0"/>
        <w:ind w:left="1440"/>
      </w:pPr>
      <w:r>
        <w:t xml:space="preserve">Mail: </w:t>
      </w:r>
      <w:hyperlink r:id="rId22" w:history="1">
        <w:r w:rsidRPr="00460AC0">
          <w:rPr>
            <w:rStyle w:val="Hyperkobling"/>
          </w:rPr>
          <w:t>lindis.sloan@kun.nl.no</w:t>
        </w:r>
      </w:hyperlink>
    </w:p>
    <w:p w:rsidR="00F04AEC" w:rsidRDefault="00F04AEC" w:rsidP="00963639">
      <w:pPr>
        <w:spacing w:after="0"/>
      </w:pPr>
    </w:p>
    <w:p w:rsidR="00F04AEC" w:rsidRPr="00F02D51" w:rsidRDefault="00F04AEC" w:rsidP="00F02D51">
      <w:pPr>
        <w:pStyle w:val="Listeavsnitt"/>
        <w:numPr>
          <w:ilvl w:val="0"/>
          <w:numId w:val="2"/>
        </w:numPr>
        <w:spacing w:after="0"/>
        <w:rPr>
          <w:b/>
        </w:rPr>
      </w:pPr>
      <w:r w:rsidRPr="00F02D51">
        <w:rPr>
          <w:b/>
        </w:rPr>
        <w:t>Steigen Kystlag</w:t>
      </w:r>
    </w:p>
    <w:p w:rsidR="00F04AEC" w:rsidRDefault="00F04AEC" w:rsidP="00F02D51">
      <w:pPr>
        <w:pStyle w:val="Listeavsnitt"/>
        <w:spacing w:after="0"/>
        <w:ind w:left="1440"/>
      </w:pPr>
      <w:r>
        <w:t>V/Harald Nilsen</w:t>
      </w:r>
    </w:p>
    <w:p w:rsidR="00F04AEC" w:rsidRDefault="00F04AEC" w:rsidP="00F02D51">
      <w:pPr>
        <w:pStyle w:val="Listeavsnitt"/>
        <w:spacing w:after="0"/>
        <w:ind w:left="1440"/>
      </w:pPr>
      <w:r>
        <w:t xml:space="preserve">Mail: </w:t>
      </w:r>
      <w:hyperlink r:id="rId23" w:history="1">
        <w:r w:rsidR="005C0829" w:rsidRPr="00460AC0">
          <w:rPr>
            <w:rStyle w:val="Hyperkobling"/>
          </w:rPr>
          <w:t>harantn@online.no</w:t>
        </w:r>
      </w:hyperlink>
    </w:p>
    <w:p w:rsidR="005C0829" w:rsidRDefault="005C0829" w:rsidP="00963639">
      <w:pPr>
        <w:spacing w:after="0"/>
      </w:pPr>
    </w:p>
    <w:p w:rsidR="005C0829" w:rsidRPr="00F02D51" w:rsidRDefault="005C0829" w:rsidP="00F02D51">
      <w:pPr>
        <w:pStyle w:val="Listeavsnitt"/>
        <w:numPr>
          <w:ilvl w:val="0"/>
          <w:numId w:val="2"/>
        </w:numPr>
        <w:spacing w:after="0"/>
        <w:rPr>
          <w:b/>
        </w:rPr>
      </w:pPr>
      <w:r w:rsidRPr="00F02D51">
        <w:rPr>
          <w:b/>
        </w:rPr>
        <w:t>Steigen Bygdekvinnelag</w:t>
      </w:r>
    </w:p>
    <w:p w:rsidR="005C0829" w:rsidRDefault="005C0829" w:rsidP="00F02D51">
      <w:pPr>
        <w:pStyle w:val="Listeavsnitt"/>
        <w:spacing w:after="0"/>
        <w:ind w:left="1440"/>
      </w:pPr>
      <w:r>
        <w:t>V/ Tone Heggen Eriksen</w:t>
      </w:r>
    </w:p>
    <w:p w:rsidR="005C0829" w:rsidRDefault="005C0829" w:rsidP="00F02D51">
      <w:pPr>
        <w:pStyle w:val="Listeavsnitt"/>
        <w:spacing w:after="0"/>
        <w:ind w:left="1440"/>
        <w:rPr>
          <w:rStyle w:val="Hyperkobling"/>
        </w:rPr>
      </w:pPr>
      <w:r>
        <w:t xml:space="preserve">Mail: </w:t>
      </w:r>
      <w:hyperlink r:id="rId24" w:history="1">
        <w:r w:rsidRPr="00460AC0">
          <w:rPr>
            <w:rStyle w:val="Hyperkobling"/>
          </w:rPr>
          <w:t>tone_h_e@hotmail.com</w:t>
        </w:r>
      </w:hyperlink>
    </w:p>
    <w:p w:rsidR="00B8375A" w:rsidRDefault="00B8375A" w:rsidP="00F02D51">
      <w:pPr>
        <w:pStyle w:val="Listeavsnitt"/>
        <w:spacing w:after="0"/>
        <w:ind w:left="1440"/>
        <w:rPr>
          <w:rStyle w:val="Hyperkobling"/>
        </w:rPr>
      </w:pPr>
    </w:p>
    <w:p w:rsidR="00B8375A" w:rsidRDefault="00B8375A" w:rsidP="00F02D51">
      <w:pPr>
        <w:pStyle w:val="Listeavsnitt"/>
        <w:spacing w:after="0"/>
        <w:ind w:left="1440"/>
      </w:pPr>
    </w:p>
    <w:p w:rsidR="005C0829" w:rsidRDefault="005C0829" w:rsidP="00963639">
      <w:pPr>
        <w:spacing w:after="0"/>
      </w:pPr>
    </w:p>
    <w:p w:rsidR="005C0829" w:rsidRPr="00F02D51" w:rsidRDefault="005C0829" w:rsidP="00F02D51">
      <w:pPr>
        <w:pStyle w:val="Listeavsnitt"/>
        <w:numPr>
          <w:ilvl w:val="0"/>
          <w:numId w:val="2"/>
        </w:numPr>
        <w:spacing w:after="0"/>
        <w:rPr>
          <w:b/>
        </w:rPr>
      </w:pPr>
      <w:r w:rsidRPr="00F02D51">
        <w:rPr>
          <w:b/>
        </w:rPr>
        <w:lastRenderedPageBreak/>
        <w:t>Steigen Historielag</w:t>
      </w:r>
    </w:p>
    <w:p w:rsidR="005C0829" w:rsidRDefault="005C0829" w:rsidP="00F02D51">
      <w:pPr>
        <w:pStyle w:val="Listeavsnitt"/>
        <w:spacing w:after="0"/>
        <w:ind w:left="1440"/>
      </w:pPr>
      <w:r>
        <w:t>V/ Bjørn Stemland</w:t>
      </w:r>
    </w:p>
    <w:p w:rsidR="005C0829" w:rsidRDefault="005C0829" w:rsidP="00F02D51">
      <w:pPr>
        <w:pStyle w:val="Listeavsnitt"/>
        <w:spacing w:after="0"/>
        <w:ind w:left="1440"/>
      </w:pPr>
      <w:r>
        <w:t xml:space="preserve">Mail: </w:t>
      </w:r>
      <w:hyperlink r:id="rId25" w:history="1">
        <w:r w:rsidRPr="00460AC0">
          <w:rPr>
            <w:rStyle w:val="Hyperkobling"/>
          </w:rPr>
          <w:t>bstemlan@online.no</w:t>
        </w:r>
      </w:hyperlink>
    </w:p>
    <w:p w:rsidR="00F02D51" w:rsidRDefault="00F02D51" w:rsidP="00F02D51">
      <w:pPr>
        <w:pStyle w:val="Listeavsnitt"/>
        <w:spacing w:after="0"/>
        <w:ind w:left="1440"/>
      </w:pPr>
    </w:p>
    <w:p w:rsidR="005C0829" w:rsidRDefault="005C0829" w:rsidP="00963639">
      <w:pPr>
        <w:spacing w:after="0"/>
      </w:pPr>
    </w:p>
    <w:p w:rsidR="005C0829" w:rsidRPr="00F02D51" w:rsidRDefault="005C0829" w:rsidP="00F02D51">
      <w:pPr>
        <w:pStyle w:val="Listeavsnitt"/>
        <w:numPr>
          <w:ilvl w:val="0"/>
          <w:numId w:val="2"/>
        </w:numPr>
        <w:spacing w:after="0"/>
        <w:rPr>
          <w:b/>
        </w:rPr>
      </w:pPr>
      <w:r w:rsidRPr="00F02D51">
        <w:rPr>
          <w:b/>
        </w:rPr>
        <w:t xml:space="preserve">Steigen </w:t>
      </w:r>
      <w:proofErr w:type="spellStart"/>
      <w:r w:rsidRPr="00F02D51">
        <w:rPr>
          <w:b/>
        </w:rPr>
        <w:t>Jeger&amp;Fisk</w:t>
      </w:r>
      <w:proofErr w:type="spellEnd"/>
    </w:p>
    <w:p w:rsidR="005C0829" w:rsidRDefault="005C0829" w:rsidP="00F02D51">
      <w:pPr>
        <w:pStyle w:val="Listeavsnitt"/>
        <w:spacing w:after="0"/>
        <w:ind w:left="1440"/>
      </w:pPr>
      <w:r>
        <w:t>V/</w:t>
      </w:r>
      <w:r w:rsidR="00331B2F">
        <w:t xml:space="preserve"> Marius Falck- Folland</w:t>
      </w:r>
    </w:p>
    <w:p w:rsidR="005C0829" w:rsidRDefault="005C0829" w:rsidP="00F02D51">
      <w:pPr>
        <w:pStyle w:val="Listeavsnitt"/>
        <w:spacing w:after="0"/>
        <w:ind w:left="1440"/>
      </w:pPr>
      <w:r>
        <w:t>Mail:</w:t>
      </w:r>
    </w:p>
    <w:sectPr w:rsidR="005C0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A00B5"/>
    <w:multiLevelType w:val="hybridMultilevel"/>
    <w:tmpl w:val="81B45F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C44C15"/>
    <w:multiLevelType w:val="hybridMultilevel"/>
    <w:tmpl w:val="55EEFBE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217"/>
    <w:rsid w:val="001A5217"/>
    <w:rsid w:val="002E5C37"/>
    <w:rsid w:val="00331B2F"/>
    <w:rsid w:val="005C0829"/>
    <w:rsid w:val="00963639"/>
    <w:rsid w:val="009A774B"/>
    <w:rsid w:val="00B8375A"/>
    <w:rsid w:val="00C40B6A"/>
    <w:rsid w:val="00E95F57"/>
    <w:rsid w:val="00F02D51"/>
    <w:rsid w:val="00F0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A5217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1A52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A5217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1A52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udeisaksen_91@gmail.com" TargetMode="External"/><Relationship Id="rId13" Type="http://schemas.openxmlformats.org/officeDocument/2006/relationships/hyperlink" Target="mailto:kinebeateberg@hotmail.com" TargetMode="External"/><Relationship Id="rId18" Type="http://schemas.openxmlformats.org/officeDocument/2006/relationships/hyperlink" Target="mailto:mrita@online.no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mailto:ultima1@hotmail.com" TargetMode="External"/><Relationship Id="rId7" Type="http://schemas.openxmlformats.org/officeDocument/2006/relationships/hyperlink" Target="mailto:astahans@gmail.com" TargetMode="External"/><Relationship Id="rId12" Type="http://schemas.openxmlformats.org/officeDocument/2006/relationships/hyperlink" Target="mailto:dag.robertsen@steigen.kommune.no" TargetMode="External"/><Relationship Id="rId17" Type="http://schemas.openxmlformats.org/officeDocument/2006/relationships/hyperlink" Target="mailto:jorgen.martin.lind@hotmail.com" TargetMode="External"/><Relationship Id="rId25" Type="http://schemas.openxmlformats.org/officeDocument/2006/relationships/hyperlink" Target="mailto:bstemlan@online.no" TargetMode="External"/><Relationship Id="rId2" Type="http://schemas.openxmlformats.org/officeDocument/2006/relationships/styles" Target="styles.xml"/><Relationship Id="rId16" Type="http://schemas.openxmlformats.org/officeDocument/2006/relationships/hyperlink" Target="mailto:keedga-h@online.no" TargetMode="External"/><Relationship Id="rId20" Type="http://schemas.openxmlformats.org/officeDocument/2006/relationships/hyperlink" Target="mailto:karinkna@online.no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m-mehus@hotmail.com" TargetMode="External"/><Relationship Id="rId11" Type="http://schemas.openxmlformats.org/officeDocument/2006/relationships/hyperlink" Target="mailto:helskog@gmail.com" TargetMode="External"/><Relationship Id="rId24" Type="http://schemas.openxmlformats.org/officeDocument/2006/relationships/hyperlink" Target="mailto:tone_h_e@hot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eedga-h@online.no" TargetMode="External"/><Relationship Id="rId23" Type="http://schemas.openxmlformats.org/officeDocument/2006/relationships/hyperlink" Target="mailto:harantn@online.no" TargetMode="External"/><Relationship Id="rId10" Type="http://schemas.openxmlformats.org/officeDocument/2006/relationships/hyperlink" Target="mailto:vestfjorden@live.no" TargetMode="External"/><Relationship Id="rId19" Type="http://schemas.openxmlformats.org/officeDocument/2006/relationships/hyperlink" Target="mailto:u9@online.n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rl.ottem@cermaq.com" TargetMode="External"/><Relationship Id="rId14" Type="http://schemas.openxmlformats.org/officeDocument/2006/relationships/hyperlink" Target="mailto:haol@nlsh.no" TargetMode="External"/><Relationship Id="rId22" Type="http://schemas.openxmlformats.org/officeDocument/2006/relationships/hyperlink" Target="mailto:lindis.sloan@kun.nl.no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EFAF3735.dotm</Template>
  <TotalTime>0</TotalTime>
  <Pages>4</Pages>
  <Words>494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Aslaug Bartholsen</dc:creator>
  <cp:lastModifiedBy>Aslaug Bartholsen</cp:lastModifiedBy>
  <cp:revision>2</cp:revision>
  <dcterms:created xsi:type="dcterms:W3CDTF">2019-02-12T09:53:00Z</dcterms:created>
  <dcterms:modified xsi:type="dcterms:W3CDTF">2019-02-12T09:53:00Z</dcterms:modified>
</cp:coreProperties>
</file>